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6DE" w:rsidRDefault="008536DE" w:rsidP="00FA5612">
      <w:pPr>
        <w:jc w:val="center"/>
      </w:pPr>
      <w: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i1025" type="#_x0000_t144" style="width:407.25pt;height:42pt" fillcolor="black">
            <v:shadow color="#868686"/>
            <v:textpath style="font-family:&quot;Bookman Old Style&quot;;font-weight:bold" fitshape="t" trim="t" string="Vaření je hra"/>
          </v:shape>
        </w:pict>
      </w:r>
    </w:p>
    <w:p w:rsidR="008536DE" w:rsidRDefault="008536DE" w:rsidP="00FA5612">
      <w:pPr>
        <w:jc w:val="center"/>
        <w:rPr>
          <w:sz w:val="52"/>
          <w:szCs w:val="52"/>
        </w:rPr>
      </w:pPr>
      <w:r>
        <w:rPr>
          <w:noProof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7" o:spid="_x0000_s1026" type="#_x0000_t75" alt="http://m.img.brothersoft.com/android/fe/fe1fcd0bd40711837b52609aa44153d3_screen1.jpg" style="position:absolute;left:0;text-align:left;margin-left:-9.5pt;margin-top:35.8pt;width:254.9pt;height:153pt;z-index:-251657728;visibility:visible" wrapcoords="-64 0 -64 21494 21600 21494 21600 0 -64 0">
            <v:imagedata r:id="rId5" o:title=""/>
            <w10:wrap type="tight"/>
          </v:shape>
        </w:pict>
      </w:r>
      <w:r>
        <w:rPr>
          <w:sz w:val="52"/>
          <w:szCs w:val="52"/>
        </w:rPr>
        <w:t>sobota 18.5.2013</w:t>
      </w:r>
    </w:p>
    <w:p w:rsidR="008536DE" w:rsidRPr="00FA5612" w:rsidRDefault="008536DE" w:rsidP="00D80BE2">
      <w:pPr>
        <w:rPr>
          <w:i/>
          <w:iCs/>
          <w:sz w:val="36"/>
          <w:szCs w:val="36"/>
        </w:rPr>
      </w:pPr>
      <w:r w:rsidRPr="00FA5612">
        <w:rPr>
          <w:i/>
          <w:iCs/>
          <w:sz w:val="36"/>
          <w:szCs w:val="36"/>
        </w:rPr>
        <w:t>Umíte uvařit čaj?</w:t>
      </w:r>
    </w:p>
    <w:p w:rsidR="008536DE" w:rsidRPr="00FA5612" w:rsidRDefault="008536DE" w:rsidP="00D80BE2">
      <w:pPr>
        <w:rPr>
          <w:i/>
          <w:iCs/>
          <w:sz w:val="36"/>
          <w:szCs w:val="36"/>
        </w:rPr>
      </w:pPr>
      <w:r w:rsidRPr="00FA5612">
        <w:rPr>
          <w:i/>
          <w:iCs/>
          <w:sz w:val="36"/>
          <w:szCs w:val="36"/>
        </w:rPr>
        <w:t>Máte nacvičené všechny kuchařské hry na PC?</w:t>
      </w:r>
    </w:p>
    <w:p w:rsidR="008536DE" w:rsidRPr="00FA5612" w:rsidRDefault="008536DE" w:rsidP="00FA5612">
      <w:pPr>
        <w:pStyle w:val="NoSpacing"/>
        <w:rPr>
          <w:i/>
          <w:iCs/>
          <w:sz w:val="36"/>
          <w:szCs w:val="36"/>
        </w:rPr>
      </w:pPr>
      <w:r w:rsidRPr="00FA5612">
        <w:rPr>
          <w:i/>
          <w:iCs/>
          <w:sz w:val="36"/>
          <w:szCs w:val="36"/>
        </w:rPr>
        <w:t>A co vaření na ohni v kotlíku?</w:t>
      </w:r>
    </w:p>
    <w:p w:rsidR="008536DE" w:rsidRDefault="008536DE" w:rsidP="00FA5612">
      <w:pPr>
        <w:pStyle w:val="NoSpacing"/>
        <w:rPr>
          <w:i/>
          <w:iCs/>
          <w:sz w:val="36"/>
          <w:szCs w:val="36"/>
        </w:rPr>
      </w:pPr>
      <w:r>
        <w:rPr>
          <w:noProof/>
          <w:lang w:eastAsia="cs-CZ"/>
        </w:rPr>
        <w:pict>
          <v:shape id="Picture 1" o:spid="_x0000_s1027" type="#_x0000_t75" alt="http://img.onlineomalovanky.cz/kotel-na-otev%C5%99en%C3%A9m-ohni-s_4eccc1e4bdcb4-p.gif" style="position:absolute;margin-left:95.55pt;margin-top:51.45pt;width:173.4pt;height:199.5pt;z-index:-251659776;visibility:visible" wrapcoords="-94 0 -94 21519 21600 21519 21600 0 -94 0">
            <v:imagedata r:id="rId6" o:title=""/>
            <w10:wrap type="tight"/>
          </v:shape>
        </w:pict>
      </w:r>
      <w:r w:rsidRPr="00FA5612">
        <w:rPr>
          <w:i/>
          <w:iCs/>
          <w:sz w:val="36"/>
          <w:szCs w:val="36"/>
        </w:rPr>
        <w:t>Troufnete si?</w:t>
      </w:r>
    </w:p>
    <w:p w:rsidR="008536DE" w:rsidRDefault="008536DE" w:rsidP="00FA5612">
      <w:pPr>
        <w:pStyle w:val="NoSpacing"/>
        <w:rPr>
          <w:i/>
          <w:iCs/>
          <w:sz w:val="36"/>
          <w:szCs w:val="36"/>
        </w:rPr>
      </w:pPr>
    </w:p>
    <w:p w:rsidR="008536DE" w:rsidRDefault="008536DE" w:rsidP="00FA5612">
      <w:pPr>
        <w:pStyle w:val="NoSpacing"/>
        <w:rPr>
          <w:sz w:val="36"/>
          <w:szCs w:val="36"/>
        </w:rPr>
      </w:pPr>
      <w:r>
        <w:rPr>
          <w:b/>
          <w:bCs/>
          <w:sz w:val="36"/>
          <w:szCs w:val="36"/>
        </w:rPr>
        <w:t xml:space="preserve">SRAZ: </w:t>
      </w:r>
      <w:r>
        <w:rPr>
          <w:sz w:val="36"/>
          <w:szCs w:val="36"/>
        </w:rPr>
        <w:t>v 9</w:t>
      </w:r>
      <w:r w:rsidRPr="00FA5612">
        <w:rPr>
          <w:sz w:val="36"/>
          <w:szCs w:val="36"/>
        </w:rPr>
        <w:t xml:space="preserve">:00 na </w:t>
      </w:r>
      <w:r>
        <w:rPr>
          <w:sz w:val="36"/>
          <w:szCs w:val="36"/>
        </w:rPr>
        <w:t>Staré osadě</w:t>
      </w:r>
    </w:p>
    <w:p w:rsidR="008536DE" w:rsidRDefault="008536DE" w:rsidP="00FA5612">
      <w:pPr>
        <w:pStyle w:val="NoSpacing"/>
        <w:rPr>
          <w:sz w:val="36"/>
          <w:szCs w:val="36"/>
        </w:rPr>
      </w:pPr>
      <w:r>
        <w:rPr>
          <w:b/>
          <w:bCs/>
          <w:sz w:val="36"/>
          <w:szCs w:val="36"/>
        </w:rPr>
        <w:t>NÁVRAT</w:t>
      </w:r>
      <w:r w:rsidRPr="00FA5612">
        <w:rPr>
          <w:b/>
          <w:bCs/>
          <w:sz w:val="36"/>
          <w:szCs w:val="36"/>
        </w:rPr>
        <w:t>:</w:t>
      </w:r>
      <w:r>
        <w:rPr>
          <w:b/>
          <w:bCs/>
          <w:sz w:val="36"/>
          <w:szCs w:val="36"/>
        </w:rPr>
        <w:t xml:space="preserve"> </w:t>
      </w:r>
      <w:r w:rsidRPr="00FA5612">
        <w:rPr>
          <w:sz w:val="36"/>
          <w:szCs w:val="36"/>
        </w:rPr>
        <w:t>ve</w:t>
      </w:r>
      <w:r>
        <w:rPr>
          <w:sz w:val="36"/>
          <w:szCs w:val="36"/>
        </w:rPr>
        <w:t xml:space="preserve"> 14:50 tamtéž</w:t>
      </w:r>
    </w:p>
    <w:p w:rsidR="008536DE" w:rsidRDefault="008536DE" w:rsidP="00FA5612">
      <w:pPr>
        <w:pStyle w:val="NoSpacing"/>
        <w:rPr>
          <w:sz w:val="36"/>
          <w:szCs w:val="36"/>
        </w:rPr>
      </w:pPr>
    </w:p>
    <w:p w:rsidR="008536DE" w:rsidRDefault="008536DE" w:rsidP="00FA5612">
      <w:pPr>
        <w:pStyle w:val="NoSpacing"/>
        <w:rPr>
          <w:sz w:val="36"/>
          <w:szCs w:val="36"/>
        </w:rPr>
      </w:pPr>
      <w:r w:rsidRPr="00FA5612">
        <w:rPr>
          <w:b/>
          <w:bCs/>
          <w:sz w:val="36"/>
          <w:szCs w:val="36"/>
        </w:rPr>
        <w:t>S SEBOU:</w:t>
      </w:r>
      <w:r>
        <w:rPr>
          <w:sz w:val="36"/>
          <w:szCs w:val="36"/>
        </w:rPr>
        <w:t xml:space="preserve">  všechny potřeby na vaření (kotlíky, vařečky, nože, prkýnka…) a vykopání ohniště (polní lopatka – stačí 1 pro více skupin), sirky, psací potřeby, případně karimatku na sezení u ohně, sekerku na dřevo...</w:t>
      </w:r>
    </w:p>
    <w:p w:rsidR="008536DE" w:rsidRDefault="008536DE" w:rsidP="00FA5612">
      <w:pPr>
        <w:pStyle w:val="NoSpacing"/>
        <w:numPr>
          <w:ilvl w:val="0"/>
          <w:numId w:val="2"/>
        </w:numPr>
        <w:rPr>
          <w:sz w:val="36"/>
          <w:szCs w:val="36"/>
        </w:rPr>
      </w:pPr>
      <w:r w:rsidRPr="00FA5612">
        <w:rPr>
          <w:sz w:val="36"/>
          <w:szCs w:val="36"/>
          <w:u w:val="single"/>
        </w:rPr>
        <w:t>Světlušky a vlčata</w:t>
      </w:r>
      <w:r>
        <w:rPr>
          <w:sz w:val="36"/>
          <w:szCs w:val="36"/>
        </w:rPr>
        <w:t xml:space="preserve">: 20Kč </w:t>
      </w:r>
    </w:p>
    <w:p w:rsidR="008536DE" w:rsidRDefault="008536DE" w:rsidP="00FA5612">
      <w:pPr>
        <w:pStyle w:val="NoSpacing"/>
        <w:numPr>
          <w:ilvl w:val="0"/>
          <w:numId w:val="2"/>
        </w:numPr>
        <w:rPr>
          <w:sz w:val="36"/>
          <w:szCs w:val="36"/>
        </w:rPr>
      </w:pPr>
      <w:r w:rsidRPr="00FA5612">
        <w:rPr>
          <w:sz w:val="36"/>
          <w:szCs w:val="36"/>
          <w:u w:val="single"/>
        </w:rPr>
        <w:t>Skauti a skautky</w:t>
      </w:r>
      <w:r>
        <w:rPr>
          <w:sz w:val="36"/>
          <w:szCs w:val="36"/>
        </w:rPr>
        <w:t>: ingredience na vaření</w:t>
      </w:r>
    </w:p>
    <w:p w:rsidR="008536DE" w:rsidRDefault="008536DE" w:rsidP="00FA5612">
      <w:pPr>
        <w:pStyle w:val="NoSpacing"/>
        <w:ind w:left="420"/>
        <w:rPr>
          <w:sz w:val="36"/>
          <w:szCs w:val="36"/>
        </w:rPr>
      </w:pPr>
    </w:p>
    <w:p w:rsidR="008536DE" w:rsidRDefault="008536DE" w:rsidP="00FA5612">
      <w:pPr>
        <w:pStyle w:val="NoSpacing"/>
        <w:ind w:left="5664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PRAVIDLA</w:t>
      </w:r>
    </w:p>
    <w:p w:rsidR="008536DE" w:rsidRPr="003868D8" w:rsidRDefault="008536DE" w:rsidP="00FA5612">
      <w:pPr>
        <w:pStyle w:val="NoSpacing"/>
        <w:rPr>
          <w:sz w:val="26"/>
          <w:szCs w:val="26"/>
        </w:rPr>
      </w:pPr>
      <w:r>
        <w:rPr>
          <w:noProof/>
          <w:lang w:eastAsia="cs-CZ"/>
        </w:rPr>
        <w:pict>
          <v:shape id="Picture 4" o:spid="_x0000_s1028" type="#_x0000_t75" alt="http://1.bp.blogspot.com/-Rqh9YFIySjY/TjRzd1xbDhI/AAAAAAAAAD8/Odic_jh0Mf8/s1600/A_Pig_Cooking_At_a_BBQ_Grill_Royalty_Free_Clipart_Picture_091017-225249-339009.jpg" style="position:absolute;margin-left:.5pt;margin-top:22.3pt;width:162.5pt;height:175.5pt;z-index:-251658752;visibility:visible" wrapcoords="-100 0 -100 21508 21600 21508 21600 0 -100 0">
            <v:imagedata r:id="rId7" o:title=""/>
            <w10:wrap type="tight"/>
          </v:shape>
        </w:pic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3868D8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</w:t>
      </w:r>
      <w:r w:rsidRPr="003868D8">
        <w:rPr>
          <w:sz w:val="28"/>
          <w:szCs w:val="28"/>
        </w:rPr>
        <w:t xml:space="preserve"> </w:t>
      </w:r>
      <w:r w:rsidRPr="003868D8">
        <w:rPr>
          <w:sz w:val="26"/>
          <w:szCs w:val="26"/>
        </w:rPr>
        <w:t>Soutěží se po dvojicích. Výj</w:t>
      </w:r>
      <w:r>
        <w:rPr>
          <w:sz w:val="26"/>
          <w:szCs w:val="26"/>
        </w:rPr>
        <w:t>imečně trojicích (lichý počet</w:t>
      </w:r>
      <w:r w:rsidRPr="003868D8">
        <w:rPr>
          <w:sz w:val="26"/>
          <w:szCs w:val="26"/>
        </w:rPr>
        <w:t xml:space="preserve"> dětí)</w:t>
      </w:r>
    </w:p>
    <w:p w:rsidR="008536DE" w:rsidRPr="003868D8" w:rsidRDefault="008536DE" w:rsidP="00FA5612">
      <w:pPr>
        <w:pStyle w:val="NoSpacing"/>
        <w:rPr>
          <w:sz w:val="26"/>
          <w:szCs w:val="26"/>
        </w:rPr>
      </w:pPr>
      <w:r w:rsidRPr="003868D8">
        <w:rPr>
          <w:sz w:val="26"/>
          <w:szCs w:val="26"/>
          <w:u w:val="single"/>
        </w:rPr>
        <w:t>Světlušky a vlčata (do 11 let včetně)</w:t>
      </w:r>
      <w:r w:rsidRPr="003868D8">
        <w:rPr>
          <w:sz w:val="26"/>
          <w:szCs w:val="26"/>
        </w:rPr>
        <w:t>: Vaří z polotovaru (pytlíková polévka, těstoviny atd.), který dostanou na místě.</w:t>
      </w:r>
      <w:r>
        <w:rPr>
          <w:sz w:val="26"/>
          <w:szCs w:val="26"/>
        </w:rPr>
        <w:t xml:space="preserve"> Hodno</w:t>
      </w:r>
      <w:r w:rsidRPr="003868D8">
        <w:rPr>
          <w:sz w:val="26"/>
          <w:szCs w:val="26"/>
        </w:rPr>
        <w:t>tí se rychlost uvaření i zapálení ohně a počet sirek použitých k zapálení ohně, chuť a vzhled pokrmu, zahlazení ohniště.</w:t>
      </w:r>
    </w:p>
    <w:p w:rsidR="008536DE" w:rsidRPr="003868D8" w:rsidRDefault="008536DE" w:rsidP="003868D8">
      <w:pPr>
        <w:pStyle w:val="NoSpacing"/>
        <w:ind w:left="3540"/>
        <w:rPr>
          <w:sz w:val="26"/>
          <w:szCs w:val="26"/>
        </w:rPr>
      </w:pPr>
      <w:r w:rsidRPr="003868D8">
        <w:rPr>
          <w:sz w:val="26"/>
          <w:szCs w:val="26"/>
          <w:u w:val="single"/>
        </w:rPr>
        <w:t xml:space="preserve">Skauti a skautky (do 15 let včetně): </w:t>
      </w:r>
      <w:r w:rsidRPr="003868D8">
        <w:rPr>
          <w:sz w:val="26"/>
          <w:szCs w:val="26"/>
        </w:rPr>
        <w:t>Vaří libovolné hlavní jídlo. Nesmí použít žádné polotovary. Suroviny nesmí mít „předpřipravené z domu“ (nesmí mít oškrábané brambory, naklepané řízky atd.) Hodnotí se: chuť a vzhled pokrmu, rychlost zapálení ohniště, pořádek kolem ohniště během vaření, zahlazení ohniště.</w:t>
      </w:r>
      <w:r>
        <w:rPr>
          <w:sz w:val="26"/>
          <w:szCs w:val="26"/>
        </w:rPr>
        <w:t xml:space="preserve"> Časový limit na vaření je 2 hodiny.</w:t>
      </w:r>
    </w:p>
    <w:p w:rsidR="008536DE" w:rsidRPr="003868D8" w:rsidRDefault="008536DE" w:rsidP="003868D8">
      <w:pPr>
        <w:pStyle w:val="NoSpacing"/>
        <w:ind w:left="3540"/>
        <w:rPr>
          <w:sz w:val="26"/>
          <w:szCs w:val="26"/>
        </w:rPr>
      </w:pPr>
      <w:r w:rsidRPr="003868D8">
        <w:rPr>
          <w:sz w:val="26"/>
          <w:szCs w:val="26"/>
          <w:u w:val="single"/>
        </w:rPr>
        <w:t>Kategorie expert</w:t>
      </w:r>
      <w:r>
        <w:rPr>
          <w:sz w:val="26"/>
          <w:szCs w:val="26"/>
          <w:u w:val="single"/>
        </w:rPr>
        <w:t xml:space="preserve"> (rádcové a vedoucí): </w:t>
      </w:r>
      <w:r>
        <w:rPr>
          <w:sz w:val="26"/>
          <w:szCs w:val="26"/>
        </w:rPr>
        <w:t>Vaří libovolný pokrm, který tepelně připraví na ohni. Hodnotí se: chuť, vzhled a originalita.</w:t>
      </w:r>
    </w:p>
    <w:sectPr w:rsidR="008536DE" w:rsidRPr="003868D8" w:rsidSect="00D80BE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C374DD"/>
    <w:multiLevelType w:val="hybridMultilevel"/>
    <w:tmpl w:val="FC889C16"/>
    <w:lvl w:ilvl="0" w:tplc="E968DA8E">
      <w:start w:val="18"/>
      <w:numFmt w:val="bullet"/>
      <w:lvlText w:val="-"/>
      <w:lvlJc w:val="left"/>
      <w:pPr>
        <w:ind w:left="420" w:hanging="360"/>
      </w:pPr>
      <w:rPr>
        <w:rFonts w:ascii="Calibri" w:eastAsia="Times New Roman" w:hAnsi="Calibri" w:hint="default"/>
      </w:rPr>
    </w:lvl>
    <w:lvl w:ilvl="1" w:tplc="0405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ind w:left="25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0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ind w:left="47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180" w:hanging="360"/>
      </w:pPr>
      <w:rPr>
        <w:rFonts w:ascii="Wingdings" w:hAnsi="Wingdings" w:cs="Wingdings" w:hint="default"/>
      </w:rPr>
    </w:lvl>
  </w:abstractNum>
  <w:abstractNum w:abstractNumId="1">
    <w:nsid w:val="51FC72D6"/>
    <w:multiLevelType w:val="hybridMultilevel"/>
    <w:tmpl w:val="A6384A58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4284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ind w:left="5004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6444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ind w:left="7164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8604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0BE2"/>
    <w:rsid w:val="00210820"/>
    <w:rsid w:val="00292EFD"/>
    <w:rsid w:val="003868D8"/>
    <w:rsid w:val="003A23D3"/>
    <w:rsid w:val="007C36EF"/>
    <w:rsid w:val="008536DE"/>
    <w:rsid w:val="00D80BE2"/>
    <w:rsid w:val="00E01E3B"/>
    <w:rsid w:val="00FA5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1E3B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80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80BE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D80BE2"/>
    <w:pPr>
      <w:ind w:left="720"/>
    </w:pPr>
  </w:style>
  <w:style w:type="paragraph" w:styleId="NoSpacing">
    <w:name w:val="No Spacing"/>
    <w:uiPriority w:val="99"/>
    <w:qFormat/>
    <w:rsid w:val="00FA5612"/>
    <w:rPr>
      <w:rFonts w:cs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1</Pages>
  <Words>184</Words>
  <Characters>1086</Characters>
  <Application>Microsoft Office Outlook</Application>
  <DocSecurity>0</DocSecurity>
  <Lines>0</Lines>
  <Paragraphs>0</Paragraphs>
  <ScaleCrop>false</ScaleCrop>
  <Company>Grizli777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Poník</dc:creator>
  <cp:keywords/>
  <dc:description/>
  <cp:lastModifiedBy>nepomucka</cp:lastModifiedBy>
  <cp:revision>2</cp:revision>
  <dcterms:created xsi:type="dcterms:W3CDTF">2013-05-02T05:49:00Z</dcterms:created>
  <dcterms:modified xsi:type="dcterms:W3CDTF">2013-05-02T05:49:00Z</dcterms:modified>
</cp:coreProperties>
</file>